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453" w:rsidRDefault="00A96453">
      <w:pPr>
        <w:widowControl/>
        <w:jc w:val="left"/>
        <w:rPr>
          <w:rFonts w:ascii="宋体" w:cs="宋体"/>
          <w:b/>
          <w:color w:val="000000"/>
          <w:kern w:val="0"/>
          <w:sz w:val="36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28"/>
        </w:rPr>
        <w:t>附件</w:t>
      </w:r>
      <w:r>
        <w:rPr>
          <w:rFonts w:ascii="宋体" w:hAnsi="宋体" w:cs="宋体"/>
          <w:b/>
          <w:color w:val="000000"/>
          <w:kern w:val="0"/>
          <w:sz w:val="36"/>
          <w:szCs w:val="28"/>
        </w:rPr>
        <w:t>3</w:t>
      </w:r>
      <w:r>
        <w:rPr>
          <w:rFonts w:ascii="宋体" w:hAnsi="宋体" w:cs="宋体" w:hint="eastAsia"/>
          <w:b/>
          <w:color w:val="000000"/>
          <w:kern w:val="0"/>
          <w:sz w:val="36"/>
          <w:szCs w:val="28"/>
        </w:rPr>
        <w:t>：开票信息表</w:t>
      </w:r>
    </w:p>
    <w:tbl>
      <w:tblPr>
        <w:tblW w:w="9554" w:type="dxa"/>
        <w:jc w:val="center"/>
        <w:tblInd w:w="-588" w:type="dxa"/>
        <w:tblLayout w:type="fixed"/>
        <w:tblLook w:val="00A0"/>
      </w:tblPr>
      <w:tblGrid>
        <w:gridCol w:w="2091"/>
        <w:gridCol w:w="2232"/>
        <w:gridCol w:w="5231"/>
      </w:tblGrid>
      <w:tr w:rsidR="00A96453" w:rsidRPr="008308B6" w:rsidTr="00640CC6">
        <w:trPr>
          <w:trHeight w:val="416"/>
          <w:jc w:val="center"/>
        </w:trPr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Default="00A96453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电子汇款单（现金无需填写）：</w:t>
            </w:r>
          </w:p>
        </w:tc>
      </w:tr>
      <w:tr w:rsidR="00A96453" w:rsidRPr="008308B6" w:rsidTr="00640CC6">
        <w:trPr>
          <w:trHeight w:val="2643"/>
          <w:jc w:val="center"/>
        </w:trPr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color w:val="000000"/>
                <w:kern w:val="0"/>
                <w:sz w:val="28"/>
                <w:szCs w:val="28"/>
              </w:rPr>
              <w:t>（汇款单截图贴在此处）</w:t>
            </w: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96453" w:rsidRPr="008308B6" w:rsidTr="00640CC6">
        <w:trPr>
          <w:trHeight w:val="270"/>
          <w:jc w:val="center"/>
        </w:trPr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Default="00A96453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开票信息（普票）：</w:t>
            </w:r>
          </w:p>
        </w:tc>
      </w:tr>
      <w:tr w:rsidR="00A96453" w:rsidRPr="008308B6" w:rsidTr="00640CC6">
        <w:trPr>
          <w:trHeight w:val="2338"/>
          <w:jc w:val="center"/>
        </w:trPr>
        <w:tc>
          <w:tcPr>
            <w:tcW w:w="9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453" w:rsidRDefault="00A96453" w:rsidP="009D29E7">
            <w:pPr>
              <w:pStyle w:val="NoSpacing"/>
              <w:spacing w:line="480" w:lineRule="auto"/>
              <w:rPr>
                <w:rFonts w:ascii="Arial" w:hAnsi="Arial"/>
                <w:kern w:val="0"/>
                <w:sz w:val="24"/>
                <w:szCs w:val="24"/>
              </w:rPr>
            </w:pPr>
            <w:r w:rsidRPr="000F5C96">
              <w:rPr>
                <w:rFonts w:ascii="Arial" w:hAnsi="Arial" w:hint="eastAsia"/>
                <w:kern w:val="0"/>
                <w:sz w:val="24"/>
                <w:szCs w:val="24"/>
              </w:rPr>
              <w:t>公司名称：</w:t>
            </w:r>
          </w:p>
          <w:p w:rsidR="00A96453" w:rsidRPr="000F5C96" w:rsidRDefault="00A96453" w:rsidP="009D29E7">
            <w:pPr>
              <w:pStyle w:val="NoSpacing"/>
              <w:spacing w:line="480" w:lineRule="auto"/>
              <w:rPr>
                <w:rFonts w:ascii="Arial" w:hAnsi="Arial"/>
                <w:kern w:val="0"/>
                <w:sz w:val="24"/>
                <w:szCs w:val="24"/>
              </w:rPr>
            </w:pPr>
            <w:r w:rsidRPr="000F5C96">
              <w:rPr>
                <w:rFonts w:ascii="Arial" w:hAnsi="Arial" w:hint="eastAsia"/>
                <w:kern w:val="0"/>
                <w:sz w:val="24"/>
                <w:szCs w:val="24"/>
              </w:rPr>
              <w:t>公司纳税识别号</w:t>
            </w:r>
            <w:r w:rsidRPr="000F5C96">
              <w:rPr>
                <w:rFonts w:ascii="Arial" w:hAnsi="Arial"/>
                <w:kern w:val="0"/>
                <w:sz w:val="24"/>
                <w:szCs w:val="24"/>
              </w:rPr>
              <w:t xml:space="preserve">: </w:t>
            </w:r>
          </w:p>
          <w:p w:rsidR="00A96453" w:rsidRPr="000F5C96" w:rsidRDefault="00A96453" w:rsidP="009D29E7">
            <w:pPr>
              <w:pStyle w:val="NoSpacing"/>
              <w:spacing w:line="480" w:lineRule="auto"/>
              <w:rPr>
                <w:rFonts w:ascii="Arial" w:hAnsi="Arial"/>
                <w:kern w:val="0"/>
                <w:sz w:val="24"/>
                <w:szCs w:val="24"/>
              </w:rPr>
            </w:pPr>
            <w:r>
              <w:rPr>
                <w:rFonts w:ascii="Arial" w:hAnsi="Arial" w:hint="eastAsia"/>
                <w:kern w:val="0"/>
                <w:sz w:val="24"/>
                <w:szCs w:val="24"/>
              </w:rPr>
              <w:t>公司地址、电话：</w:t>
            </w:r>
          </w:p>
          <w:p w:rsidR="00A96453" w:rsidRPr="009D29E7" w:rsidRDefault="00A96453" w:rsidP="009D29E7">
            <w:pPr>
              <w:pStyle w:val="NoSpacing"/>
              <w:spacing w:line="480" w:lineRule="auto"/>
              <w:rPr>
                <w:rFonts w:ascii="Arial" w:hAnsi="Arial"/>
                <w:kern w:val="0"/>
                <w:sz w:val="24"/>
                <w:szCs w:val="24"/>
              </w:rPr>
            </w:pPr>
            <w:r w:rsidRPr="000F5C96">
              <w:rPr>
                <w:rFonts w:ascii="Arial" w:hAnsi="Arial" w:hint="eastAsia"/>
                <w:kern w:val="0"/>
                <w:sz w:val="24"/>
                <w:szCs w:val="24"/>
              </w:rPr>
              <w:t>开户银行</w:t>
            </w:r>
            <w:r>
              <w:rPr>
                <w:rFonts w:ascii="Arial" w:hAnsi="Arial" w:hint="eastAsia"/>
                <w:kern w:val="0"/>
                <w:sz w:val="24"/>
                <w:szCs w:val="24"/>
              </w:rPr>
              <w:t>及开户账号</w:t>
            </w:r>
            <w:r w:rsidRPr="000F5C96">
              <w:rPr>
                <w:rFonts w:ascii="Arial" w:hAnsi="Arial" w:hint="eastAsia"/>
                <w:kern w:val="0"/>
                <w:sz w:val="24"/>
                <w:szCs w:val="24"/>
              </w:rPr>
              <w:t>：</w:t>
            </w:r>
          </w:p>
        </w:tc>
      </w:tr>
      <w:tr w:rsidR="00A96453" w:rsidRPr="008308B6" w:rsidTr="00640CC6">
        <w:trPr>
          <w:trHeight w:val="270"/>
          <w:jc w:val="center"/>
        </w:trPr>
        <w:tc>
          <w:tcPr>
            <w:tcW w:w="4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Default="00A96453" w:rsidP="00640CC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发票领取</w:t>
            </w:r>
          </w:p>
        </w:tc>
        <w:tc>
          <w:tcPr>
            <w:tcW w:w="5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Default="00A9645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□自取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□邮寄</w:t>
            </w:r>
          </w:p>
        </w:tc>
      </w:tr>
      <w:tr w:rsidR="00A96453" w:rsidRPr="008308B6" w:rsidTr="00640CC6">
        <w:trPr>
          <w:trHeight w:val="270"/>
          <w:jc w:val="center"/>
        </w:trPr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Default="00A9645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收件人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Default="00A9645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Default="00A9645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收件地址（快递到付）</w:t>
            </w:r>
          </w:p>
        </w:tc>
      </w:tr>
      <w:tr w:rsidR="00A96453" w:rsidRPr="008308B6" w:rsidTr="00640CC6">
        <w:trPr>
          <w:trHeight w:val="831"/>
          <w:jc w:val="center"/>
        </w:trPr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Default="00A9645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Default="00A9645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453" w:rsidRPr="003C49D3" w:rsidRDefault="00A9645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C49D3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格式：广东省</w:t>
            </w:r>
            <w:r w:rsidRPr="003C49D3">
              <w:rPr>
                <w:rFonts w:ascii="宋体" w:cs="宋体"/>
                <w:color w:val="000000"/>
                <w:kern w:val="0"/>
                <w:sz w:val="24"/>
                <w:szCs w:val="24"/>
              </w:rPr>
              <w:t>XX</w:t>
            </w:r>
            <w:r w:rsidRPr="003C49D3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市</w:t>
            </w:r>
            <w:r w:rsidRPr="003C49D3">
              <w:rPr>
                <w:rFonts w:ascii="宋体" w:cs="宋体"/>
                <w:color w:val="000000"/>
                <w:kern w:val="0"/>
                <w:sz w:val="24"/>
                <w:szCs w:val="24"/>
              </w:rPr>
              <w:t>XX</w:t>
            </w:r>
            <w:r w:rsidRPr="003C49D3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区</w:t>
            </w:r>
            <w:r w:rsidRPr="003C49D3">
              <w:rPr>
                <w:rFonts w:ascii="宋体" w:cs="宋体"/>
                <w:color w:val="000000"/>
                <w:kern w:val="0"/>
                <w:sz w:val="24"/>
                <w:szCs w:val="24"/>
              </w:rPr>
              <w:t>XXX</w:t>
            </w:r>
            <w:r w:rsidRPr="003C49D3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路</w:t>
            </w:r>
            <w:r w:rsidRPr="003C49D3">
              <w:rPr>
                <w:rFonts w:ascii="宋体" w:cs="宋体"/>
                <w:color w:val="000000"/>
                <w:kern w:val="0"/>
                <w:sz w:val="24"/>
                <w:szCs w:val="24"/>
              </w:rPr>
              <w:t>XX</w:t>
            </w:r>
            <w:r w:rsidRPr="003C49D3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号</w:t>
            </w:r>
            <w:r w:rsidRPr="003C49D3">
              <w:rPr>
                <w:rFonts w:ascii="宋体" w:cs="宋体"/>
                <w:color w:val="000000"/>
                <w:kern w:val="0"/>
                <w:sz w:val="24"/>
                <w:szCs w:val="24"/>
              </w:rPr>
              <w:t>XXX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XX</w:t>
            </w:r>
          </w:p>
        </w:tc>
      </w:tr>
    </w:tbl>
    <w:p w:rsidR="00A96453" w:rsidRDefault="00A96453" w:rsidP="00A96453">
      <w:pPr>
        <w:ind w:left="31680" w:hangingChars="350" w:firstLine="31680"/>
        <w:rPr>
          <w:b/>
          <w:sz w:val="24"/>
        </w:rPr>
      </w:pPr>
    </w:p>
    <w:sectPr w:rsidR="00A96453" w:rsidSect="00640C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6453" w:rsidRDefault="00A96453">
      <w:r>
        <w:separator/>
      </w:r>
    </w:p>
  </w:endnote>
  <w:endnote w:type="continuationSeparator" w:id="0">
    <w:p w:rsidR="00A96453" w:rsidRDefault="00A964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453" w:rsidRDefault="00A9645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453" w:rsidRDefault="00A9645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453" w:rsidRDefault="00A9645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6453" w:rsidRDefault="00A96453">
      <w:r>
        <w:separator/>
      </w:r>
    </w:p>
  </w:footnote>
  <w:footnote w:type="continuationSeparator" w:id="0">
    <w:p w:rsidR="00A96453" w:rsidRDefault="00A964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453" w:rsidRDefault="00A9645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453" w:rsidRDefault="00A96453" w:rsidP="001D0EB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453" w:rsidRDefault="00A9645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2157"/>
    <w:rsid w:val="00057BAB"/>
    <w:rsid w:val="00063D0F"/>
    <w:rsid w:val="00082329"/>
    <w:rsid w:val="000F5C96"/>
    <w:rsid w:val="00140D88"/>
    <w:rsid w:val="00140E20"/>
    <w:rsid w:val="0015159B"/>
    <w:rsid w:val="001D0EB2"/>
    <w:rsid w:val="0024243F"/>
    <w:rsid w:val="0026766D"/>
    <w:rsid w:val="002C06C7"/>
    <w:rsid w:val="002E2F52"/>
    <w:rsid w:val="002F6522"/>
    <w:rsid w:val="00357011"/>
    <w:rsid w:val="00357300"/>
    <w:rsid w:val="003628DA"/>
    <w:rsid w:val="003A7948"/>
    <w:rsid w:val="003B09E2"/>
    <w:rsid w:val="003C49D3"/>
    <w:rsid w:val="003C5A2C"/>
    <w:rsid w:val="003D095F"/>
    <w:rsid w:val="00404C66"/>
    <w:rsid w:val="00461686"/>
    <w:rsid w:val="004F739C"/>
    <w:rsid w:val="00501F9A"/>
    <w:rsid w:val="00542BF6"/>
    <w:rsid w:val="0057765D"/>
    <w:rsid w:val="00593264"/>
    <w:rsid w:val="005C3A6A"/>
    <w:rsid w:val="00640CC6"/>
    <w:rsid w:val="00655FB5"/>
    <w:rsid w:val="006748EC"/>
    <w:rsid w:val="006A02AB"/>
    <w:rsid w:val="006D760E"/>
    <w:rsid w:val="0071358E"/>
    <w:rsid w:val="007136D3"/>
    <w:rsid w:val="007548AB"/>
    <w:rsid w:val="00796F85"/>
    <w:rsid w:val="007B5706"/>
    <w:rsid w:val="007E341C"/>
    <w:rsid w:val="00824531"/>
    <w:rsid w:val="008308B6"/>
    <w:rsid w:val="008343F6"/>
    <w:rsid w:val="00837FB9"/>
    <w:rsid w:val="00841998"/>
    <w:rsid w:val="00844985"/>
    <w:rsid w:val="00891FCA"/>
    <w:rsid w:val="008F2749"/>
    <w:rsid w:val="008F30F9"/>
    <w:rsid w:val="00914684"/>
    <w:rsid w:val="00954A45"/>
    <w:rsid w:val="009D29E7"/>
    <w:rsid w:val="009E1966"/>
    <w:rsid w:val="009F5AF1"/>
    <w:rsid w:val="00A96453"/>
    <w:rsid w:val="00B24924"/>
    <w:rsid w:val="00B40FBE"/>
    <w:rsid w:val="00C27D22"/>
    <w:rsid w:val="00C371AB"/>
    <w:rsid w:val="00C52157"/>
    <w:rsid w:val="00C6226E"/>
    <w:rsid w:val="00C84F8E"/>
    <w:rsid w:val="00CF0C04"/>
    <w:rsid w:val="00CF34F7"/>
    <w:rsid w:val="00D11329"/>
    <w:rsid w:val="00E96101"/>
    <w:rsid w:val="00EA65E6"/>
    <w:rsid w:val="00F22B40"/>
    <w:rsid w:val="00F677E7"/>
    <w:rsid w:val="00F82B4A"/>
    <w:rsid w:val="00F91980"/>
    <w:rsid w:val="00FD4F9B"/>
    <w:rsid w:val="00FE773F"/>
    <w:rsid w:val="3D4C6BC9"/>
    <w:rsid w:val="5AE13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8EC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74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748EC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74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748EC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6748EC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6748EC"/>
    <w:pPr>
      <w:ind w:firstLineChars="200" w:firstLine="420"/>
    </w:pPr>
  </w:style>
  <w:style w:type="paragraph" w:styleId="NoSpacing">
    <w:name w:val="No Spacing"/>
    <w:uiPriority w:val="99"/>
    <w:qFormat/>
    <w:rsid w:val="009D29E7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1</Pages>
  <Words>24</Words>
  <Characters>141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“安全文明施工示范工地”领取证书事项</dc:title>
  <dc:subject/>
  <dc:creator>微软用户</dc:creator>
  <cp:keywords/>
  <dc:description/>
  <cp:lastModifiedBy>2012</cp:lastModifiedBy>
  <cp:revision>9</cp:revision>
  <dcterms:created xsi:type="dcterms:W3CDTF">2018-02-11T02:48:00Z</dcterms:created>
  <dcterms:modified xsi:type="dcterms:W3CDTF">2018-07-07T12:28:00Z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